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9D9" w:rsidRDefault="007319D9" w:rsidP="008345E4">
      <w:pPr>
        <w:pStyle w:val="Heading2"/>
        <w:jc w:val="center"/>
      </w:pPr>
      <w:r>
        <w:t>Службы удаленного доступа ИВС МЭИ.</w:t>
      </w:r>
    </w:p>
    <w:p w:rsidR="007319D9" w:rsidRDefault="007319D9" w:rsidP="008345E4">
      <w:pPr>
        <w:pStyle w:val="Heading3"/>
        <w:jc w:val="center"/>
      </w:pPr>
      <w:r>
        <w:t xml:space="preserve">Подключение к ИВС МЭИ с использованием </w:t>
      </w:r>
      <w:r>
        <w:rPr>
          <w:lang w:val="en-US"/>
        </w:rPr>
        <w:t>VPN</w:t>
      </w:r>
      <w:r>
        <w:t>.</w:t>
      </w:r>
    </w:p>
    <w:p w:rsidR="007319D9" w:rsidRDefault="007319D9" w:rsidP="00AE70B3">
      <w:pPr>
        <w:rPr>
          <w:rFonts w:ascii="Times New Roman" w:hAnsi="Times New Roman"/>
          <w:sz w:val="24"/>
          <w:szCs w:val="24"/>
        </w:rPr>
      </w:pPr>
    </w:p>
    <w:p w:rsidR="007319D9" w:rsidRPr="001F6D38" w:rsidRDefault="007319D9" w:rsidP="00AE70B3">
      <w:pPr>
        <w:rPr>
          <w:rFonts w:ascii="Times New Roman" w:hAnsi="Times New Roman"/>
          <w:b/>
          <w:sz w:val="24"/>
          <w:szCs w:val="24"/>
        </w:rPr>
      </w:pPr>
      <w:r w:rsidRPr="001F6D38">
        <w:rPr>
          <w:rFonts w:ascii="Times New Roman" w:hAnsi="Times New Roman"/>
          <w:b/>
          <w:sz w:val="24"/>
          <w:szCs w:val="24"/>
        </w:rPr>
        <w:t xml:space="preserve">Технология </w:t>
      </w:r>
      <w:r w:rsidRPr="001F6D38">
        <w:rPr>
          <w:rFonts w:ascii="Times New Roman" w:hAnsi="Times New Roman"/>
          <w:b/>
          <w:sz w:val="24"/>
          <w:szCs w:val="24"/>
          <w:lang w:val="en-US"/>
        </w:rPr>
        <w:t>VPN</w:t>
      </w:r>
      <w:r w:rsidRPr="001F6D38">
        <w:rPr>
          <w:rFonts w:ascii="Times New Roman" w:hAnsi="Times New Roman"/>
          <w:b/>
          <w:sz w:val="24"/>
          <w:szCs w:val="24"/>
        </w:rPr>
        <w:t>.</w:t>
      </w:r>
    </w:p>
    <w:p w:rsidR="007319D9" w:rsidRDefault="007319D9" w:rsidP="00AE70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Технология </w:t>
      </w:r>
      <w:r>
        <w:rPr>
          <w:rFonts w:ascii="Times New Roman" w:hAnsi="Times New Roman"/>
          <w:sz w:val="24"/>
          <w:szCs w:val="24"/>
          <w:lang w:val="en-US"/>
        </w:rPr>
        <w:t>VPN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  <w:lang w:val="en-US"/>
        </w:rPr>
        <w:t>Virtual</w:t>
      </w:r>
      <w:r w:rsidRPr="000A161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Private</w:t>
      </w:r>
      <w:r w:rsidRPr="000A161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Network</w:t>
      </w:r>
      <w:r w:rsidRPr="000A161E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виртуальная частная сеть) позволяет обеспечить сетевые соединения поверх другой сети. При этом устанавливается  туннель между удаленной рабочей станцией пользователя и сервером ИВС МЭИ. </w:t>
      </w:r>
      <w:r>
        <w:rPr>
          <w:rFonts w:ascii="Times New Roman" w:hAnsi="Times New Roman"/>
          <w:sz w:val="24"/>
          <w:szCs w:val="24"/>
          <w:lang w:val="en-US"/>
        </w:rPr>
        <w:t>IP</w:t>
      </w:r>
      <w:r w:rsidRPr="000A161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адрес полученного соединения относится к внутреннему пространству адресов ИВС МЭИ, что позволяет получить доступ к внутренним сервисам ИВС. Процедура установки соединения строго авторизована, а передаваемые данные зашифрованы. Таким образом, </w:t>
      </w:r>
      <w:r>
        <w:rPr>
          <w:rFonts w:ascii="Times New Roman" w:hAnsi="Times New Roman"/>
          <w:sz w:val="24"/>
          <w:szCs w:val="24"/>
          <w:lang w:val="en-US"/>
        </w:rPr>
        <w:t>VPN</w:t>
      </w:r>
      <w:r>
        <w:rPr>
          <w:rFonts w:ascii="Times New Roman" w:hAnsi="Times New Roman"/>
          <w:sz w:val="24"/>
          <w:szCs w:val="24"/>
        </w:rPr>
        <w:t>-соединение является доверенным для ИВС МЭИ.</w:t>
      </w:r>
    </w:p>
    <w:p w:rsidR="007319D9" w:rsidRPr="0050050C" w:rsidRDefault="007319D9" w:rsidP="00AE70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установленном </w:t>
      </w:r>
      <w:r>
        <w:rPr>
          <w:rFonts w:ascii="Times New Roman" w:hAnsi="Times New Roman"/>
          <w:sz w:val="24"/>
          <w:szCs w:val="24"/>
          <w:lang w:val="en-US"/>
        </w:rPr>
        <w:t>VPN</w:t>
      </w:r>
      <w:r>
        <w:rPr>
          <w:rFonts w:ascii="Times New Roman" w:hAnsi="Times New Roman"/>
          <w:sz w:val="24"/>
          <w:szCs w:val="24"/>
        </w:rPr>
        <w:t xml:space="preserve">-соединении удаленная рабочая станция рассматривается как рабочая станция ИВС МЭИ. При этом обеспечивается подключение к внутренним информационным сервисам, доступ к которым из Интернет обычно закрыт. Например, доступ к серверу виртуальных рабочих столов </w:t>
      </w:r>
      <w:r>
        <w:rPr>
          <w:rFonts w:ascii="Times New Roman" w:hAnsi="Times New Roman"/>
          <w:sz w:val="24"/>
          <w:szCs w:val="24"/>
          <w:lang w:val="en-US"/>
        </w:rPr>
        <w:t>viewserver</w:t>
      </w:r>
      <w:r w:rsidRPr="0050050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mpei</w:t>
      </w:r>
      <w:r w:rsidRPr="0050050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local</w:t>
      </w:r>
      <w:r>
        <w:rPr>
          <w:rFonts w:ascii="Times New Roman" w:hAnsi="Times New Roman"/>
          <w:sz w:val="24"/>
          <w:szCs w:val="24"/>
        </w:rPr>
        <w:t xml:space="preserve"> возможен только из внутренней сети МЭИ и с помощью </w:t>
      </w:r>
      <w:r>
        <w:rPr>
          <w:rFonts w:ascii="Times New Roman" w:hAnsi="Times New Roman"/>
          <w:sz w:val="24"/>
          <w:szCs w:val="24"/>
          <w:lang w:val="en-US"/>
        </w:rPr>
        <w:t>VPN</w:t>
      </w:r>
      <w:r>
        <w:rPr>
          <w:rFonts w:ascii="Times New Roman" w:hAnsi="Times New Roman"/>
          <w:sz w:val="24"/>
          <w:szCs w:val="24"/>
        </w:rPr>
        <w:t>, а не из Интернет. Такое же правило действует и в отношении других серверов и компьютеров, входящих в домен</w:t>
      </w:r>
      <w:r w:rsidRPr="0050050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public</w:t>
      </w:r>
      <w:r w:rsidRPr="0050050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mpei</w:t>
      </w:r>
      <w:r w:rsidRPr="0050050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local</w:t>
      </w:r>
      <w:r w:rsidRPr="0050050C">
        <w:rPr>
          <w:rFonts w:ascii="Times New Roman" w:hAnsi="Times New Roman"/>
          <w:sz w:val="24"/>
          <w:szCs w:val="24"/>
        </w:rPr>
        <w:t>.</w:t>
      </w:r>
    </w:p>
    <w:p w:rsidR="007319D9" w:rsidRDefault="007319D9" w:rsidP="00AE70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Реализация служб удаленного доступа к ИВС МЭИ с использованием </w:t>
      </w:r>
      <w:r>
        <w:rPr>
          <w:rFonts w:ascii="Times New Roman" w:hAnsi="Times New Roman"/>
          <w:sz w:val="24"/>
          <w:szCs w:val="24"/>
          <w:lang w:val="en-US"/>
        </w:rPr>
        <w:t>VPN</w:t>
      </w:r>
      <w:r>
        <w:rPr>
          <w:rFonts w:ascii="Times New Roman" w:hAnsi="Times New Roman"/>
          <w:sz w:val="24"/>
          <w:szCs w:val="24"/>
        </w:rPr>
        <w:t xml:space="preserve"> отличается несколькими дополнительными чертами:</w:t>
      </w:r>
    </w:p>
    <w:p w:rsidR="007319D9" w:rsidRDefault="007319D9" w:rsidP="00E824DB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Обеспечивается доступ только к внутреннему сегменту ИВС МЭИ. Доступ к Интернет и публичному сегменту ИВС МЭИ использует текущее соединение. Таким образом, обеспечивается высокий уровень защиты соединения.</w:t>
      </w:r>
    </w:p>
    <w:p w:rsidR="007319D9" w:rsidRDefault="007319D9" w:rsidP="00E824DB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Весь трафик </w:t>
      </w:r>
      <w:r>
        <w:rPr>
          <w:rFonts w:ascii="Times New Roman" w:hAnsi="Times New Roman"/>
          <w:sz w:val="24"/>
          <w:szCs w:val="24"/>
          <w:lang w:val="en-US"/>
        </w:rPr>
        <w:t>VPN</w:t>
      </w:r>
      <w:r>
        <w:rPr>
          <w:rFonts w:ascii="Times New Roman" w:hAnsi="Times New Roman"/>
          <w:sz w:val="24"/>
          <w:szCs w:val="24"/>
        </w:rPr>
        <w:t>-соединения шифруется, что позволяет удаленно работать с конфиденциальными данными.</w:t>
      </w:r>
    </w:p>
    <w:p w:rsidR="007319D9" w:rsidRDefault="007319D9" w:rsidP="00E824DB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Весь трафик </w:t>
      </w:r>
      <w:r>
        <w:rPr>
          <w:rFonts w:ascii="Times New Roman" w:hAnsi="Times New Roman"/>
          <w:sz w:val="24"/>
          <w:szCs w:val="24"/>
          <w:lang w:val="en-US"/>
        </w:rPr>
        <w:t>VPN</w:t>
      </w:r>
      <w:r>
        <w:rPr>
          <w:rFonts w:ascii="Times New Roman" w:hAnsi="Times New Roman"/>
          <w:sz w:val="24"/>
          <w:szCs w:val="24"/>
        </w:rPr>
        <w:t>-соединения инспектируется, что снижает риск заражения рабочей станции пользователя вредоносным ПО.</w:t>
      </w:r>
    </w:p>
    <w:p w:rsidR="007319D9" w:rsidRDefault="007319D9" w:rsidP="00E824DB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VPN</w:t>
      </w:r>
      <w:r>
        <w:rPr>
          <w:rFonts w:ascii="Times New Roman" w:hAnsi="Times New Roman"/>
          <w:sz w:val="24"/>
          <w:szCs w:val="24"/>
        </w:rPr>
        <w:t>-соединения строго авторизованы, что исключает несанкционированный доступ к информации и внутренним сервисам ИВС МЭИ.</w:t>
      </w:r>
    </w:p>
    <w:p w:rsidR="007319D9" w:rsidRDefault="007319D9" w:rsidP="00E824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Примеры использования </w:t>
      </w:r>
      <w:r>
        <w:rPr>
          <w:rFonts w:ascii="Times New Roman" w:hAnsi="Times New Roman"/>
          <w:sz w:val="24"/>
          <w:szCs w:val="24"/>
          <w:lang w:val="en-US"/>
        </w:rPr>
        <w:t>VPN</w:t>
      </w:r>
      <w:r>
        <w:rPr>
          <w:rFonts w:ascii="Times New Roman" w:hAnsi="Times New Roman"/>
          <w:sz w:val="24"/>
          <w:szCs w:val="24"/>
        </w:rPr>
        <w:t>-соединения:</w:t>
      </w:r>
    </w:p>
    <w:p w:rsidR="007319D9" w:rsidRDefault="007319D9" w:rsidP="00E824DB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Доступ из дома к серверу виртуальных рабочих столов </w:t>
      </w:r>
      <w:r>
        <w:rPr>
          <w:rFonts w:ascii="Times New Roman" w:hAnsi="Times New Roman"/>
          <w:sz w:val="24"/>
          <w:szCs w:val="24"/>
          <w:lang w:val="en-US"/>
        </w:rPr>
        <w:t>viewserver</w:t>
      </w:r>
      <w:r w:rsidRPr="00E824D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mpei</w:t>
      </w:r>
      <w:r w:rsidRPr="00E824D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local</w:t>
      </w:r>
      <w:r>
        <w:rPr>
          <w:rFonts w:ascii="Times New Roman" w:hAnsi="Times New Roman"/>
          <w:sz w:val="24"/>
          <w:szCs w:val="24"/>
        </w:rPr>
        <w:t>.</w:t>
      </w:r>
    </w:p>
    <w:p w:rsidR="007319D9" w:rsidRDefault="007319D9" w:rsidP="00E824DB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Защищенный доступ из дома к системам хранения данных ИВС МЭИ.</w:t>
      </w:r>
    </w:p>
    <w:p w:rsidR="007319D9" w:rsidRDefault="007319D9" w:rsidP="00E824DB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Защищенный полный доступ из дома к электронной почте посредством программ </w:t>
      </w:r>
      <w:r>
        <w:rPr>
          <w:rFonts w:ascii="Times New Roman" w:hAnsi="Times New Roman"/>
          <w:sz w:val="24"/>
          <w:szCs w:val="24"/>
          <w:lang w:val="en-US"/>
        </w:rPr>
        <w:t>Outlook</w:t>
      </w:r>
      <w:r>
        <w:rPr>
          <w:rFonts w:ascii="Times New Roman" w:hAnsi="Times New Roman"/>
          <w:sz w:val="24"/>
          <w:szCs w:val="24"/>
        </w:rPr>
        <w:t xml:space="preserve"> и др.</w:t>
      </w:r>
    </w:p>
    <w:p w:rsidR="007319D9" w:rsidRPr="00E824DB" w:rsidRDefault="007319D9" w:rsidP="00E824DB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Защищенный доступ к рабочему столу своего компьютера.</w:t>
      </w:r>
    </w:p>
    <w:p w:rsidR="007319D9" w:rsidRDefault="007319D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319D9" w:rsidRPr="000A161E" w:rsidRDefault="007319D9" w:rsidP="00AE70B3">
      <w:pPr>
        <w:rPr>
          <w:rFonts w:ascii="Times New Roman" w:hAnsi="Times New Roman"/>
          <w:sz w:val="24"/>
          <w:szCs w:val="24"/>
        </w:rPr>
      </w:pPr>
    </w:p>
    <w:p w:rsidR="007319D9" w:rsidRPr="0047382D" w:rsidRDefault="007319D9" w:rsidP="00AE70B3">
      <w:pPr>
        <w:rPr>
          <w:rFonts w:ascii="Times New Roman" w:hAnsi="Times New Roman"/>
          <w:b/>
          <w:sz w:val="24"/>
          <w:szCs w:val="24"/>
        </w:rPr>
      </w:pPr>
      <w:r w:rsidRPr="0047382D">
        <w:rPr>
          <w:rFonts w:ascii="Times New Roman" w:hAnsi="Times New Roman"/>
          <w:b/>
          <w:sz w:val="24"/>
          <w:szCs w:val="24"/>
        </w:rPr>
        <w:t xml:space="preserve">Подключение к ИВС МЭИ по протоколу </w:t>
      </w:r>
      <w:r w:rsidRPr="0047382D">
        <w:rPr>
          <w:rFonts w:ascii="Times New Roman" w:hAnsi="Times New Roman"/>
          <w:b/>
          <w:sz w:val="24"/>
          <w:szCs w:val="24"/>
          <w:lang w:val="en-US"/>
        </w:rPr>
        <w:t>PPTP</w:t>
      </w:r>
      <w:r w:rsidRPr="0047382D">
        <w:rPr>
          <w:rFonts w:ascii="Times New Roman" w:hAnsi="Times New Roman"/>
          <w:b/>
          <w:sz w:val="24"/>
          <w:szCs w:val="24"/>
        </w:rPr>
        <w:t xml:space="preserve"> с шифрованием </w:t>
      </w:r>
      <w:r w:rsidRPr="0047382D">
        <w:rPr>
          <w:rFonts w:ascii="Times New Roman" w:hAnsi="Times New Roman"/>
          <w:b/>
          <w:sz w:val="24"/>
          <w:szCs w:val="24"/>
          <w:lang w:val="en-US"/>
        </w:rPr>
        <w:t>MPPE</w:t>
      </w:r>
      <w:r w:rsidRPr="0047382D">
        <w:rPr>
          <w:rFonts w:ascii="Times New Roman" w:hAnsi="Times New Roman"/>
          <w:b/>
          <w:sz w:val="24"/>
          <w:szCs w:val="24"/>
        </w:rPr>
        <w:t>.</w:t>
      </w:r>
    </w:p>
    <w:p w:rsidR="007319D9" w:rsidRDefault="007319D9" w:rsidP="00AE70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Протокол </w:t>
      </w:r>
      <w:r>
        <w:rPr>
          <w:rFonts w:ascii="Times New Roman" w:hAnsi="Times New Roman"/>
          <w:sz w:val="24"/>
          <w:szCs w:val="24"/>
          <w:lang w:val="en-US"/>
        </w:rPr>
        <w:t>PPTP</w:t>
      </w:r>
      <w:r>
        <w:rPr>
          <w:rFonts w:ascii="Times New Roman" w:hAnsi="Times New Roman"/>
          <w:sz w:val="24"/>
          <w:szCs w:val="24"/>
        </w:rPr>
        <w:t xml:space="preserve"> с шифрованием </w:t>
      </w:r>
      <w:r>
        <w:rPr>
          <w:rFonts w:ascii="Times New Roman" w:hAnsi="Times New Roman"/>
          <w:sz w:val="24"/>
          <w:szCs w:val="24"/>
          <w:lang w:val="en-US"/>
        </w:rPr>
        <w:t>MPPE</w:t>
      </w:r>
      <w:r>
        <w:rPr>
          <w:rFonts w:ascii="Times New Roman" w:hAnsi="Times New Roman"/>
          <w:sz w:val="24"/>
          <w:szCs w:val="24"/>
        </w:rPr>
        <w:t xml:space="preserve"> является стандартным средством построения </w:t>
      </w:r>
      <w:r>
        <w:rPr>
          <w:rFonts w:ascii="Times New Roman" w:hAnsi="Times New Roman"/>
          <w:sz w:val="24"/>
          <w:szCs w:val="24"/>
          <w:lang w:val="en-US"/>
        </w:rPr>
        <w:t>VPN</w:t>
      </w:r>
      <w:r>
        <w:rPr>
          <w:rFonts w:ascii="Times New Roman" w:hAnsi="Times New Roman"/>
          <w:sz w:val="24"/>
          <w:szCs w:val="24"/>
        </w:rPr>
        <w:t xml:space="preserve"> в операционных системах семейства </w:t>
      </w:r>
      <w:r>
        <w:rPr>
          <w:rFonts w:ascii="Times New Roman" w:hAnsi="Times New Roman"/>
          <w:sz w:val="24"/>
          <w:szCs w:val="24"/>
          <w:lang w:val="en-US"/>
        </w:rPr>
        <w:t>Windows</w:t>
      </w:r>
      <w:r>
        <w:rPr>
          <w:rFonts w:ascii="Times New Roman" w:hAnsi="Times New Roman"/>
          <w:sz w:val="24"/>
          <w:szCs w:val="24"/>
        </w:rPr>
        <w:t xml:space="preserve">. Конфигурация соединения с использованием </w:t>
      </w:r>
      <w:r>
        <w:rPr>
          <w:rFonts w:ascii="Times New Roman" w:hAnsi="Times New Roman"/>
          <w:sz w:val="24"/>
          <w:szCs w:val="24"/>
          <w:lang w:val="en-US"/>
        </w:rPr>
        <w:t>Windows 7</w:t>
      </w:r>
      <w:r>
        <w:rPr>
          <w:rFonts w:ascii="Times New Roman" w:hAnsi="Times New Roman"/>
          <w:sz w:val="24"/>
          <w:szCs w:val="24"/>
        </w:rPr>
        <w:t>.</w:t>
      </w:r>
    </w:p>
    <w:p w:rsidR="007319D9" w:rsidRDefault="007319D9" w:rsidP="001F6D38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Запустим «Центр управления сетями и общим доступом» и выберем пункт «Настройка нового подключения или сети»</w:t>
      </w:r>
    </w:p>
    <w:p w:rsidR="007319D9" w:rsidRDefault="007319D9" w:rsidP="00BD0BF8">
      <w:pPr>
        <w:pStyle w:val="ListParagraph"/>
        <w:rPr>
          <w:rFonts w:ascii="Times New Roman" w:hAnsi="Times New Roman"/>
          <w:sz w:val="24"/>
          <w:szCs w:val="24"/>
        </w:rPr>
      </w:pPr>
      <w:r w:rsidRPr="0047332E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25" type="#_x0000_t75" alt="pic1.jpg" style="width:466.5pt;height:262.5pt;visibility:visible">
            <v:imagedata r:id="rId5" o:title=""/>
          </v:shape>
        </w:pict>
      </w:r>
    </w:p>
    <w:p w:rsidR="007319D9" w:rsidRDefault="007319D9" w:rsidP="00741C2A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Выберем «Подключение к рабочему месту» и нажмем кнопку «Далее». </w:t>
      </w:r>
      <w:r w:rsidRPr="00741C2A">
        <w:rPr>
          <w:rFonts w:ascii="Times New Roman" w:hAnsi="Times New Roman"/>
          <w:sz w:val="24"/>
          <w:szCs w:val="24"/>
        </w:rPr>
        <w:t>Выберем «Использовать мое подключение к Интернету (</w:t>
      </w:r>
      <w:r w:rsidRPr="00741C2A">
        <w:rPr>
          <w:rFonts w:ascii="Times New Roman" w:hAnsi="Times New Roman"/>
          <w:sz w:val="24"/>
          <w:szCs w:val="24"/>
          <w:lang w:val="en-US"/>
        </w:rPr>
        <w:t>VPN</w:t>
      </w:r>
      <w:r w:rsidRPr="00741C2A">
        <w:rPr>
          <w:rFonts w:ascii="Times New Roman" w:hAnsi="Times New Roman"/>
          <w:sz w:val="24"/>
          <w:szCs w:val="24"/>
        </w:rPr>
        <w:t>)»</w:t>
      </w:r>
    </w:p>
    <w:p w:rsidR="007319D9" w:rsidRPr="00741C2A" w:rsidRDefault="007319D9" w:rsidP="00741C2A">
      <w:pPr>
        <w:pStyle w:val="ListParagraph"/>
        <w:rPr>
          <w:rFonts w:ascii="Times New Roman" w:hAnsi="Times New Roman"/>
          <w:sz w:val="24"/>
          <w:szCs w:val="24"/>
        </w:rPr>
      </w:pPr>
      <w:r w:rsidRPr="0047332E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" o:spid="_x0000_i1026" type="#_x0000_t75" alt="pic2.jpg" style="width:466.5pt;height:262.5pt;visibility:visible">
            <v:imagedata r:id="rId6" o:title=""/>
          </v:shape>
        </w:pict>
      </w:r>
    </w:p>
    <w:p w:rsidR="007319D9" w:rsidRDefault="007319D9" w:rsidP="00BD0BF8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появившемся окне укажем необходимый адрес для подключения, его описание и возможные опции. Желательно поставить галочку в пункте «Не подключаться сейчас, только выполнить настройку для подключения в будущем». После заполнения нажмем кнопку «Далее»</w:t>
      </w:r>
    </w:p>
    <w:p w:rsidR="007319D9" w:rsidRDefault="007319D9" w:rsidP="00741C2A">
      <w:pPr>
        <w:pStyle w:val="ListParagraph"/>
        <w:rPr>
          <w:rFonts w:ascii="Times New Roman" w:hAnsi="Times New Roman"/>
          <w:sz w:val="24"/>
          <w:szCs w:val="24"/>
        </w:rPr>
      </w:pPr>
      <w:r w:rsidRPr="0047332E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" o:spid="_x0000_i1027" type="#_x0000_t75" alt="pic3.jpg" style="width:466.5pt;height:262.5pt;visibility:visible">
            <v:imagedata r:id="rId7" o:title=""/>
          </v:shape>
        </w:pict>
      </w:r>
    </w:p>
    <w:p w:rsidR="007319D9" w:rsidRDefault="007319D9" w:rsidP="00BD0BF8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Теперь введем наше имя и пароль (те же, что используются для работы с электронной почтой МЭИ). Можно (но не обязательно) указать имя домена – </w:t>
      </w:r>
      <w:r>
        <w:rPr>
          <w:rFonts w:ascii="Times New Roman" w:hAnsi="Times New Roman"/>
          <w:sz w:val="24"/>
          <w:szCs w:val="24"/>
          <w:lang w:val="en-US"/>
        </w:rPr>
        <w:t>PUBLIC</w:t>
      </w:r>
      <w:r>
        <w:rPr>
          <w:rFonts w:ascii="Times New Roman" w:hAnsi="Times New Roman"/>
          <w:sz w:val="24"/>
          <w:szCs w:val="24"/>
        </w:rPr>
        <w:t>. После заполнения всех необходимых полей нажмем кнопку «Создать».</w:t>
      </w:r>
    </w:p>
    <w:p w:rsidR="007319D9" w:rsidRDefault="007319D9" w:rsidP="00741C2A">
      <w:pPr>
        <w:pStyle w:val="ListParagraph"/>
        <w:rPr>
          <w:rFonts w:ascii="Times New Roman" w:hAnsi="Times New Roman"/>
          <w:sz w:val="24"/>
          <w:szCs w:val="24"/>
        </w:rPr>
      </w:pPr>
      <w:r w:rsidRPr="0047332E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" o:spid="_x0000_i1028" type="#_x0000_t75" alt="pic4.jpg" style="width:466.5pt;height:262.5pt;visibility:visible">
            <v:imagedata r:id="rId8" o:title=""/>
          </v:shape>
        </w:pict>
      </w:r>
    </w:p>
    <w:p w:rsidR="007319D9" w:rsidRPr="0047382D" w:rsidRDefault="007319D9" w:rsidP="0047382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319D9" w:rsidRDefault="007319D9" w:rsidP="00BD0BF8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Теперь в списке сетевых подключений у вас появилось </w:t>
      </w:r>
      <w:r>
        <w:rPr>
          <w:rFonts w:ascii="Times New Roman" w:hAnsi="Times New Roman"/>
          <w:sz w:val="24"/>
          <w:szCs w:val="24"/>
          <w:lang w:val="en-US"/>
        </w:rPr>
        <w:t>VPN</w:t>
      </w:r>
      <w:r>
        <w:rPr>
          <w:rFonts w:ascii="Times New Roman" w:hAnsi="Times New Roman"/>
          <w:sz w:val="24"/>
          <w:szCs w:val="24"/>
        </w:rPr>
        <w:t xml:space="preserve">-подключение. Теперь нужно задать ему некоторые свойства. Выделим вновь созданное </w:t>
      </w:r>
      <w:r>
        <w:rPr>
          <w:rFonts w:ascii="Times New Roman" w:hAnsi="Times New Roman"/>
          <w:sz w:val="24"/>
          <w:szCs w:val="24"/>
          <w:lang w:val="en-US"/>
        </w:rPr>
        <w:t>VPN</w:t>
      </w:r>
      <w:r w:rsidRPr="007264D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подключение и выберем пункт «Свойства» из меню, выпадающего по нажатию правой кнопки мыши.</w:t>
      </w:r>
    </w:p>
    <w:p w:rsidR="007319D9" w:rsidRDefault="007319D9" w:rsidP="00741C2A">
      <w:pPr>
        <w:pStyle w:val="ListParagraph"/>
        <w:rPr>
          <w:rFonts w:ascii="Times New Roman" w:hAnsi="Times New Roman"/>
          <w:sz w:val="24"/>
          <w:szCs w:val="24"/>
        </w:rPr>
      </w:pPr>
      <w:r w:rsidRPr="0047332E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" o:spid="_x0000_i1029" type="#_x0000_t75" alt="pic5.jpg" style="width:466.5pt;height:275.25pt;visibility:visible">
            <v:imagedata r:id="rId9" o:title=""/>
          </v:shape>
        </w:pict>
      </w:r>
    </w:p>
    <w:p w:rsidR="007319D9" w:rsidRDefault="007319D9" w:rsidP="00BD0BF8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появившемся окне свойств </w:t>
      </w:r>
      <w:r>
        <w:rPr>
          <w:rFonts w:ascii="Times New Roman" w:hAnsi="Times New Roman"/>
          <w:sz w:val="24"/>
          <w:szCs w:val="24"/>
          <w:lang w:val="en-US"/>
        </w:rPr>
        <w:t>VPN</w:t>
      </w:r>
      <w:r w:rsidRPr="007264D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соединения выберем вкладку «Сеть», выделим пункт «Протокол Интернета версии 4 (</w:t>
      </w:r>
      <w:r>
        <w:rPr>
          <w:rFonts w:ascii="Times New Roman" w:hAnsi="Times New Roman"/>
          <w:sz w:val="24"/>
          <w:szCs w:val="24"/>
          <w:lang w:val="en-US"/>
        </w:rPr>
        <w:t>TCP</w:t>
      </w:r>
      <w:r w:rsidRPr="007264DA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  <w:lang w:val="en-US"/>
        </w:rPr>
        <w:t>IPv</w:t>
      </w:r>
      <w:r w:rsidRPr="007264DA">
        <w:rPr>
          <w:rFonts w:ascii="Times New Roman" w:hAnsi="Times New Roman"/>
          <w:sz w:val="24"/>
          <w:szCs w:val="24"/>
        </w:rPr>
        <w:t>4)</w:t>
      </w:r>
      <w:r>
        <w:rPr>
          <w:rFonts w:ascii="Times New Roman" w:hAnsi="Times New Roman"/>
          <w:sz w:val="24"/>
          <w:szCs w:val="24"/>
        </w:rPr>
        <w:t>» и нажмем кнопку «Свойства».</w:t>
      </w:r>
    </w:p>
    <w:p w:rsidR="007319D9" w:rsidRDefault="007319D9" w:rsidP="00741C2A">
      <w:pPr>
        <w:pStyle w:val="ListParagraph"/>
        <w:rPr>
          <w:rFonts w:ascii="Times New Roman" w:hAnsi="Times New Roman"/>
          <w:sz w:val="24"/>
          <w:szCs w:val="24"/>
        </w:rPr>
      </w:pPr>
      <w:r w:rsidRPr="0047332E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" o:spid="_x0000_i1030" type="#_x0000_t75" alt="pic6.jpg" style="width:466.5pt;height:274.5pt;visibility:visible">
            <v:imagedata r:id="rId10" o:title=""/>
          </v:shape>
        </w:pict>
      </w:r>
    </w:p>
    <w:p w:rsidR="007319D9" w:rsidRDefault="007319D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319D9" w:rsidRDefault="007319D9" w:rsidP="0047382D">
      <w:pPr>
        <w:pStyle w:val="ListParagraph"/>
        <w:rPr>
          <w:rFonts w:ascii="Times New Roman" w:hAnsi="Times New Roman"/>
          <w:sz w:val="24"/>
          <w:szCs w:val="24"/>
        </w:rPr>
      </w:pPr>
    </w:p>
    <w:p w:rsidR="007319D9" w:rsidRDefault="007319D9" w:rsidP="00BD0BF8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появившемся окне «Свойства: Протокол Интернета версии 4 (</w:t>
      </w:r>
      <w:r>
        <w:rPr>
          <w:rFonts w:ascii="Times New Roman" w:hAnsi="Times New Roman"/>
          <w:sz w:val="24"/>
          <w:szCs w:val="24"/>
          <w:lang w:val="en-US"/>
        </w:rPr>
        <w:t>TCP</w:t>
      </w:r>
      <w:r w:rsidRPr="007264DA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  <w:lang w:val="en-US"/>
        </w:rPr>
        <w:t>IPv</w:t>
      </w:r>
      <w:r w:rsidRPr="007264DA">
        <w:rPr>
          <w:rFonts w:ascii="Times New Roman" w:hAnsi="Times New Roman"/>
          <w:sz w:val="24"/>
          <w:szCs w:val="24"/>
        </w:rPr>
        <w:t>4)</w:t>
      </w:r>
      <w:r>
        <w:rPr>
          <w:rFonts w:ascii="Times New Roman" w:hAnsi="Times New Roman"/>
          <w:sz w:val="24"/>
          <w:szCs w:val="24"/>
        </w:rPr>
        <w:t>» нужно нажать кнопку «Дополнительно».</w:t>
      </w:r>
    </w:p>
    <w:p w:rsidR="007319D9" w:rsidRDefault="007319D9" w:rsidP="00741C2A">
      <w:pPr>
        <w:pStyle w:val="ListParagraph"/>
        <w:rPr>
          <w:rFonts w:ascii="Times New Roman" w:hAnsi="Times New Roman"/>
          <w:sz w:val="24"/>
          <w:szCs w:val="24"/>
        </w:rPr>
      </w:pPr>
      <w:r w:rsidRPr="0047332E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" o:spid="_x0000_i1031" type="#_x0000_t75" alt="pic7.jpg" style="width:466.5pt;height:274.5pt;visibility:visible">
            <v:imagedata r:id="rId11" o:title=""/>
          </v:shape>
        </w:pict>
      </w:r>
    </w:p>
    <w:p w:rsidR="007319D9" w:rsidRDefault="007319D9" w:rsidP="00BD0BF8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окне «Дополнительные параметры </w:t>
      </w:r>
      <w:r>
        <w:rPr>
          <w:rFonts w:ascii="Times New Roman" w:hAnsi="Times New Roman"/>
          <w:sz w:val="24"/>
          <w:szCs w:val="24"/>
          <w:lang w:val="en-US"/>
        </w:rPr>
        <w:t>TCP</w:t>
      </w:r>
      <w:r w:rsidRPr="000D26DB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  <w:lang w:val="en-US"/>
        </w:rPr>
        <w:t>IP</w:t>
      </w:r>
      <w:r>
        <w:rPr>
          <w:rFonts w:ascii="Times New Roman" w:hAnsi="Times New Roman"/>
          <w:sz w:val="24"/>
          <w:szCs w:val="24"/>
        </w:rPr>
        <w:t>» снимаем отметку в поле «Использовать основной шлюз в удаленной сети» и ставим отметки в полях «Отключить добавление маршрута, основанное на классе» и «Автоматическое назначение метрики». После этого, нажимаем кнопку «</w:t>
      </w:r>
      <w:r>
        <w:rPr>
          <w:rFonts w:ascii="Times New Roman" w:hAnsi="Times New Roman"/>
          <w:sz w:val="24"/>
          <w:szCs w:val="24"/>
          <w:lang w:val="en-US"/>
        </w:rPr>
        <w:t>OK</w:t>
      </w:r>
      <w:r>
        <w:rPr>
          <w:rFonts w:ascii="Times New Roman" w:hAnsi="Times New Roman"/>
          <w:sz w:val="24"/>
          <w:szCs w:val="24"/>
        </w:rPr>
        <w:t>».</w:t>
      </w:r>
    </w:p>
    <w:p w:rsidR="007319D9" w:rsidRDefault="007319D9" w:rsidP="000D26DB">
      <w:pPr>
        <w:pStyle w:val="ListParagraph"/>
        <w:rPr>
          <w:rFonts w:ascii="Times New Roman" w:hAnsi="Times New Roman"/>
          <w:sz w:val="24"/>
          <w:szCs w:val="24"/>
        </w:rPr>
      </w:pPr>
      <w:r w:rsidRPr="0047332E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8" o:spid="_x0000_i1032" type="#_x0000_t75" alt="pic10.jpg" style="width:466.5pt;height:300pt;visibility:visible">
            <v:imagedata r:id="rId12" o:title=""/>
          </v:shape>
        </w:pict>
      </w:r>
    </w:p>
    <w:p w:rsidR="007319D9" w:rsidRDefault="007319D9" w:rsidP="000D26DB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этого не сделать, то при работе нашего </w:t>
      </w:r>
      <w:r>
        <w:rPr>
          <w:rFonts w:ascii="Times New Roman" w:hAnsi="Times New Roman"/>
          <w:sz w:val="24"/>
          <w:szCs w:val="24"/>
          <w:lang w:val="en-US"/>
        </w:rPr>
        <w:t>VPN</w:t>
      </w:r>
      <w:r>
        <w:rPr>
          <w:rFonts w:ascii="Times New Roman" w:hAnsi="Times New Roman"/>
          <w:sz w:val="24"/>
          <w:szCs w:val="24"/>
        </w:rPr>
        <w:t>-подключения не будет работать доступ к Интернет.</w:t>
      </w:r>
    </w:p>
    <w:p w:rsidR="007319D9" w:rsidRDefault="007319D9" w:rsidP="000D26DB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 всех открытых окнах нажимаем кнопку «ОК». Наше </w:t>
      </w:r>
      <w:r>
        <w:rPr>
          <w:rFonts w:ascii="Times New Roman" w:hAnsi="Times New Roman"/>
          <w:sz w:val="24"/>
          <w:szCs w:val="24"/>
          <w:lang w:val="en-US"/>
        </w:rPr>
        <w:t>VPN</w:t>
      </w:r>
      <w:r>
        <w:rPr>
          <w:rFonts w:ascii="Times New Roman" w:hAnsi="Times New Roman"/>
          <w:sz w:val="24"/>
          <w:szCs w:val="24"/>
        </w:rPr>
        <w:t xml:space="preserve">-подключение настроено, оно появилось в списке «Сетевые подключения» Панели управления и теперь мы сможем им воспользоваться. </w:t>
      </w:r>
    </w:p>
    <w:p w:rsidR="007319D9" w:rsidRDefault="007319D9" w:rsidP="0047382D">
      <w:pPr>
        <w:pStyle w:val="ListParagraph"/>
        <w:rPr>
          <w:rFonts w:ascii="Times New Roman" w:hAnsi="Times New Roman"/>
          <w:sz w:val="24"/>
          <w:szCs w:val="24"/>
        </w:rPr>
      </w:pPr>
      <w:r w:rsidRPr="0047332E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" o:spid="_x0000_i1033" type="#_x0000_t75" alt="pic8.jpg" style="width:466.5pt;height:291.75pt;visibility:visible">
            <v:imagedata r:id="rId13" o:title=""/>
          </v:shape>
        </w:pict>
      </w:r>
    </w:p>
    <w:p w:rsidR="007319D9" w:rsidRDefault="007319D9" w:rsidP="000D26DB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Нажимаем кнопку «Подключение» и, после проверки, наше соединение запускается. Теперь мы можем работать с внутренними сервисами ИВС МЭИ, получать доступ к компьютерам в домене </w:t>
      </w:r>
      <w:r>
        <w:rPr>
          <w:rFonts w:ascii="Times New Roman" w:hAnsi="Times New Roman"/>
          <w:sz w:val="24"/>
          <w:szCs w:val="24"/>
          <w:lang w:val="en-US"/>
        </w:rPr>
        <w:t>public</w:t>
      </w:r>
      <w:r w:rsidRPr="00DF7F9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mpei</w:t>
      </w:r>
      <w:r w:rsidRPr="00DF7F9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local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7319D9" w:rsidRDefault="007319D9" w:rsidP="00DF7F9B">
      <w:pPr>
        <w:pStyle w:val="ListParagraph"/>
        <w:rPr>
          <w:rFonts w:ascii="Times New Roman" w:hAnsi="Times New Roman"/>
          <w:sz w:val="24"/>
          <w:szCs w:val="24"/>
        </w:rPr>
      </w:pPr>
      <w:r w:rsidRPr="0047332E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0" o:spid="_x0000_i1034" type="#_x0000_t75" alt="pic9.jpg" style="width:461.25pt;height:259.5pt;visibility:visible">
            <v:imagedata r:id="rId14" o:title=""/>
          </v:shape>
        </w:pict>
      </w:r>
    </w:p>
    <w:p w:rsidR="007319D9" w:rsidRPr="000D26DB" w:rsidRDefault="007319D9" w:rsidP="00DF7F9B">
      <w:pPr>
        <w:pStyle w:val="ListParagraph"/>
        <w:rPr>
          <w:rFonts w:ascii="Times New Roman" w:hAnsi="Times New Roman"/>
          <w:sz w:val="24"/>
          <w:szCs w:val="24"/>
        </w:rPr>
      </w:pPr>
    </w:p>
    <w:p w:rsidR="007319D9" w:rsidRDefault="007319D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319D9" w:rsidRPr="001F6D38" w:rsidRDefault="007319D9" w:rsidP="00A55EC4">
      <w:pPr>
        <w:pStyle w:val="ListParagraph"/>
        <w:rPr>
          <w:rFonts w:ascii="Times New Roman" w:hAnsi="Times New Roman"/>
          <w:sz w:val="24"/>
          <w:szCs w:val="24"/>
        </w:rPr>
      </w:pPr>
    </w:p>
    <w:p w:rsidR="007319D9" w:rsidRDefault="007319D9" w:rsidP="00AE70B3">
      <w:pPr>
        <w:rPr>
          <w:rFonts w:ascii="Times New Roman" w:hAnsi="Times New Roman"/>
          <w:b/>
          <w:sz w:val="24"/>
          <w:szCs w:val="24"/>
        </w:rPr>
      </w:pPr>
      <w:r w:rsidRPr="0047382D">
        <w:rPr>
          <w:rFonts w:ascii="Times New Roman" w:hAnsi="Times New Roman"/>
          <w:b/>
          <w:sz w:val="24"/>
          <w:szCs w:val="24"/>
        </w:rPr>
        <w:t xml:space="preserve">Подключение к ИВС МЭИ с использованием </w:t>
      </w:r>
      <w:r w:rsidRPr="0047382D">
        <w:rPr>
          <w:rFonts w:ascii="Times New Roman" w:hAnsi="Times New Roman"/>
          <w:b/>
          <w:sz w:val="24"/>
          <w:szCs w:val="24"/>
          <w:lang w:val="en-US"/>
        </w:rPr>
        <w:t>IPsec</w:t>
      </w:r>
      <w:r w:rsidRPr="0047382D">
        <w:rPr>
          <w:rFonts w:ascii="Times New Roman" w:hAnsi="Times New Roman"/>
          <w:b/>
          <w:sz w:val="24"/>
          <w:szCs w:val="24"/>
        </w:rPr>
        <w:t xml:space="preserve"> туннеля.</w:t>
      </w:r>
    </w:p>
    <w:p w:rsidR="007319D9" w:rsidRPr="00C43D19" w:rsidRDefault="007319D9" w:rsidP="00AE70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IPsec</w:t>
      </w:r>
      <w:r w:rsidRPr="004738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использует другой тип шифрования – </w:t>
      </w:r>
      <w:r>
        <w:rPr>
          <w:rFonts w:ascii="Times New Roman" w:hAnsi="Times New Roman"/>
          <w:sz w:val="24"/>
          <w:szCs w:val="24"/>
          <w:lang w:val="en-US"/>
        </w:rPr>
        <w:t>AES</w:t>
      </w:r>
      <w:r>
        <w:rPr>
          <w:rFonts w:ascii="Times New Roman" w:hAnsi="Times New Roman"/>
          <w:sz w:val="24"/>
          <w:szCs w:val="24"/>
        </w:rPr>
        <w:t xml:space="preserve">. Кроме того, ключи регулярно меняются. </w:t>
      </w:r>
      <w:r>
        <w:rPr>
          <w:rFonts w:ascii="Times New Roman" w:hAnsi="Times New Roman"/>
          <w:sz w:val="24"/>
          <w:szCs w:val="24"/>
          <w:lang w:val="en-US"/>
        </w:rPr>
        <w:t>IPsec</w:t>
      </w:r>
      <w:r w:rsidRPr="004738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туннель считается более защищенным. Для подключения по этому типу </w:t>
      </w:r>
      <w:r>
        <w:rPr>
          <w:rFonts w:ascii="Times New Roman" w:hAnsi="Times New Roman"/>
          <w:sz w:val="24"/>
          <w:szCs w:val="24"/>
          <w:lang w:val="en-US"/>
        </w:rPr>
        <w:t>VPN</w:t>
      </w:r>
      <w:r>
        <w:rPr>
          <w:rFonts w:ascii="Times New Roman" w:hAnsi="Times New Roman"/>
          <w:sz w:val="24"/>
          <w:szCs w:val="24"/>
        </w:rPr>
        <w:t xml:space="preserve"> потребуется установить программу </w:t>
      </w:r>
      <w:r>
        <w:rPr>
          <w:rFonts w:ascii="Times New Roman" w:hAnsi="Times New Roman"/>
          <w:sz w:val="24"/>
          <w:szCs w:val="24"/>
          <w:lang w:val="en-US"/>
        </w:rPr>
        <w:t>Cisco</w:t>
      </w:r>
      <w:r w:rsidRPr="004738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VPN</w:t>
      </w:r>
      <w:r w:rsidRPr="004738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Client</w:t>
      </w:r>
      <w:r w:rsidRPr="004738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версии 5. </w:t>
      </w:r>
      <w:r>
        <w:rPr>
          <w:rFonts w:ascii="Times New Roman" w:hAnsi="Times New Roman"/>
          <w:sz w:val="24"/>
          <w:szCs w:val="24"/>
          <w:lang w:val="en-US"/>
        </w:rPr>
        <w:t>IPsec</w:t>
      </w:r>
      <w:r w:rsidRPr="003E5E3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VPN</w:t>
      </w:r>
      <w:r>
        <w:rPr>
          <w:rFonts w:ascii="Times New Roman" w:hAnsi="Times New Roman"/>
          <w:sz w:val="24"/>
          <w:szCs w:val="24"/>
        </w:rPr>
        <w:t xml:space="preserve"> может использоваться не только на операционных системах семейства </w:t>
      </w:r>
      <w:r>
        <w:rPr>
          <w:rFonts w:ascii="Times New Roman" w:hAnsi="Times New Roman"/>
          <w:sz w:val="24"/>
          <w:szCs w:val="24"/>
          <w:lang w:val="en-US"/>
        </w:rPr>
        <w:t>Windows</w:t>
      </w:r>
      <w:r>
        <w:rPr>
          <w:rFonts w:ascii="Times New Roman" w:hAnsi="Times New Roman"/>
          <w:sz w:val="24"/>
          <w:szCs w:val="24"/>
        </w:rPr>
        <w:t xml:space="preserve">, но и на платформе </w:t>
      </w:r>
      <w:r>
        <w:rPr>
          <w:rFonts w:ascii="Times New Roman" w:hAnsi="Times New Roman"/>
          <w:sz w:val="24"/>
          <w:szCs w:val="24"/>
          <w:lang w:val="en-US"/>
        </w:rPr>
        <w:t>Android</w:t>
      </w:r>
      <w:r>
        <w:rPr>
          <w:rFonts w:ascii="Times New Roman" w:hAnsi="Times New Roman"/>
          <w:sz w:val="24"/>
          <w:szCs w:val="24"/>
        </w:rPr>
        <w:t xml:space="preserve">. Скачать </w:t>
      </w:r>
      <w:r>
        <w:rPr>
          <w:rFonts w:ascii="Times New Roman" w:hAnsi="Times New Roman"/>
          <w:sz w:val="24"/>
          <w:szCs w:val="24"/>
          <w:lang w:val="en-US"/>
        </w:rPr>
        <w:t>Cisco</w:t>
      </w:r>
      <w:r w:rsidRPr="004738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VPN</w:t>
      </w:r>
      <w:r w:rsidRPr="004738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Client</w:t>
      </w:r>
      <w:r w:rsidRPr="003A7EE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для установки в </w:t>
      </w:r>
      <w:r>
        <w:rPr>
          <w:rFonts w:ascii="Times New Roman" w:hAnsi="Times New Roman"/>
          <w:sz w:val="24"/>
          <w:szCs w:val="24"/>
          <w:lang w:val="en-US"/>
        </w:rPr>
        <w:t>Windows</w:t>
      </w:r>
      <w:r>
        <w:rPr>
          <w:rFonts w:ascii="Times New Roman" w:hAnsi="Times New Roman"/>
          <w:sz w:val="24"/>
          <w:szCs w:val="24"/>
        </w:rPr>
        <w:t xml:space="preserve"> можно </w:t>
      </w:r>
      <w:hyperlink r:id="rId15" w:history="1">
        <w:r w:rsidRPr="003A7EE9">
          <w:rPr>
            <w:rStyle w:val="Hyperlink"/>
            <w:rFonts w:ascii="Times New Roman" w:hAnsi="Times New Roman"/>
            <w:sz w:val="24"/>
            <w:szCs w:val="24"/>
          </w:rPr>
          <w:t>здесь (32 битная версия)</w:t>
        </w:r>
      </w:hyperlink>
      <w:r>
        <w:rPr>
          <w:rFonts w:ascii="Times New Roman" w:hAnsi="Times New Roman"/>
          <w:sz w:val="24"/>
          <w:szCs w:val="24"/>
        </w:rPr>
        <w:t xml:space="preserve"> и </w:t>
      </w:r>
      <w:hyperlink r:id="rId16" w:history="1">
        <w:r w:rsidRPr="003A7EE9">
          <w:rPr>
            <w:rStyle w:val="Hyperlink"/>
            <w:rFonts w:ascii="Times New Roman" w:hAnsi="Times New Roman"/>
            <w:sz w:val="24"/>
            <w:szCs w:val="24"/>
          </w:rPr>
          <w:t>здесь (64-битная версия)</w:t>
        </w:r>
      </w:hyperlink>
      <w:r>
        <w:rPr>
          <w:rFonts w:ascii="Times New Roman" w:hAnsi="Times New Roman"/>
          <w:sz w:val="24"/>
          <w:szCs w:val="24"/>
        </w:rPr>
        <w:t xml:space="preserve">. Кроме </w:t>
      </w:r>
      <w:r>
        <w:rPr>
          <w:rFonts w:ascii="Times New Roman" w:hAnsi="Times New Roman"/>
          <w:sz w:val="24"/>
          <w:szCs w:val="24"/>
          <w:lang w:val="en-US"/>
        </w:rPr>
        <w:t>Cisco</w:t>
      </w:r>
      <w:r w:rsidRPr="00C43D1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VPN</w:t>
      </w:r>
      <w:r w:rsidRPr="00C43D1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client</w:t>
      </w:r>
      <w:r w:rsidRPr="00C43D1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можно использовать и другое ПО – </w:t>
      </w:r>
      <w:r>
        <w:rPr>
          <w:rFonts w:ascii="Times New Roman" w:hAnsi="Times New Roman"/>
          <w:sz w:val="24"/>
          <w:szCs w:val="24"/>
          <w:lang w:val="en-US"/>
        </w:rPr>
        <w:t>ShrewSoft</w:t>
      </w:r>
      <w:r w:rsidRPr="00C43D1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VPN</w:t>
      </w:r>
      <w:r w:rsidRPr="00C43D1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Client</w:t>
      </w:r>
      <w:r>
        <w:rPr>
          <w:rFonts w:ascii="Times New Roman" w:hAnsi="Times New Roman"/>
          <w:sz w:val="24"/>
          <w:szCs w:val="24"/>
        </w:rPr>
        <w:t xml:space="preserve">, узнать о котором подробнее можно на сайте производителя </w:t>
      </w:r>
      <w:r>
        <w:rPr>
          <w:rFonts w:ascii="Times New Roman" w:hAnsi="Times New Roman"/>
          <w:sz w:val="24"/>
          <w:szCs w:val="24"/>
          <w:lang w:val="en-US"/>
        </w:rPr>
        <w:t>www</w:t>
      </w:r>
      <w:r w:rsidRPr="00C43D1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shrew</w:t>
      </w:r>
      <w:r w:rsidRPr="00C43D1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net</w:t>
      </w:r>
      <w:r w:rsidRPr="00C43D19">
        <w:rPr>
          <w:rFonts w:ascii="Times New Roman" w:hAnsi="Times New Roman"/>
          <w:sz w:val="24"/>
          <w:szCs w:val="24"/>
        </w:rPr>
        <w:t>.</w:t>
      </w:r>
    </w:p>
    <w:p w:rsidR="007319D9" w:rsidRDefault="007319D9" w:rsidP="0047382D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47382D">
        <w:rPr>
          <w:rFonts w:ascii="Times New Roman" w:hAnsi="Times New Roman"/>
          <w:sz w:val="24"/>
          <w:szCs w:val="24"/>
        </w:rPr>
        <w:t xml:space="preserve">После установки запустите </w:t>
      </w:r>
      <w:r w:rsidRPr="0047382D">
        <w:rPr>
          <w:rFonts w:ascii="Times New Roman" w:hAnsi="Times New Roman"/>
          <w:sz w:val="24"/>
          <w:szCs w:val="24"/>
          <w:lang w:val="en-US"/>
        </w:rPr>
        <w:t>Cisco</w:t>
      </w:r>
      <w:r w:rsidRPr="0047382D">
        <w:rPr>
          <w:rFonts w:ascii="Times New Roman" w:hAnsi="Times New Roman"/>
          <w:sz w:val="24"/>
          <w:szCs w:val="24"/>
        </w:rPr>
        <w:t xml:space="preserve"> </w:t>
      </w:r>
      <w:r w:rsidRPr="0047382D">
        <w:rPr>
          <w:rFonts w:ascii="Times New Roman" w:hAnsi="Times New Roman"/>
          <w:sz w:val="24"/>
          <w:szCs w:val="24"/>
          <w:lang w:val="en-US"/>
        </w:rPr>
        <w:t>VPN</w:t>
      </w:r>
      <w:r w:rsidRPr="0047382D">
        <w:rPr>
          <w:rFonts w:ascii="Times New Roman" w:hAnsi="Times New Roman"/>
          <w:sz w:val="24"/>
          <w:szCs w:val="24"/>
        </w:rPr>
        <w:t xml:space="preserve"> </w:t>
      </w:r>
      <w:r w:rsidRPr="0047382D">
        <w:rPr>
          <w:rFonts w:ascii="Times New Roman" w:hAnsi="Times New Roman"/>
          <w:sz w:val="24"/>
          <w:szCs w:val="24"/>
          <w:lang w:val="en-US"/>
        </w:rPr>
        <w:t>Client</w:t>
      </w:r>
      <w:r w:rsidRPr="0047382D">
        <w:rPr>
          <w:rFonts w:ascii="Times New Roman" w:hAnsi="Times New Roman"/>
          <w:sz w:val="24"/>
          <w:szCs w:val="24"/>
        </w:rPr>
        <w:t xml:space="preserve"> и выберите иконку «</w:t>
      </w:r>
      <w:r w:rsidRPr="0047382D">
        <w:rPr>
          <w:rFonts w:ascii="Times New Roman" w:hAnsi="Times New Roman"/>
          <w:sz w:val="24"/>
          <w:szCs w:val="24"/>
          <w:lang w:val="en-US"/>
        </w:rPr>
        <w:t>New</w:t>
      </w:r>
      <w:r w:rsidRPr="0047382D">
        <w:rPr>
          <w:rFonts w:ascii="Times New Roman" w:hAnsi="Times New Roman"/>
          <w:sz w:val="24"/>
          <w:szCs w:val="24"/>
        </w:rPr>
        <w:t>» для создания нового подключения.</w:t>
      </w:r>
    </w:p>
    <w:p w:rsidR="007319D9" w:rsidRDefault="007319D9" w:rsidP="0047382D">
      <w:pPr>
        <w:pStyle w:val="ListParagraph"/>
        <w:rPr>
          <w:rFonts w:ascii="Times New Roman" w:hAnsi="Times New Roman"/>
          <w:sz w:val="24"/>
          <w:szCs w:val="24"/>
        </w:rPr>
      </w:pPr>
      <w:r w:rsidRPr="0047332E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2" o:spid="_x0000_i1035" type="#_x0000_t75" alt="pic11.jpg" style="width:466.5pt;height:262.5pt;visibility:visible">
            <v:imagedata r:id="rId17" o:title=""/>
          </v:shape>
        </w:pict>
      </w:r>
    </w:p>
    <w:p w:rsidR="007319D9" w:rsidRPr="003E5E35" w:rsidRDefault="007319D9" w:rsidP="003E5E35">
      <w:pPr>
        <w:rPr>
          <w:rFonts w:ascii="Times New Roman" w:hAnsi="Times New Roman"/>
          <w:sz w:val="24"/>
          <w:szCs w:val="24"/>
        </w:rPr>
      </w:pPr>
    </w:p>
    <w:p w:rsidR="007319D9" w:rsidRDefault="007319D9" w:rsidP="0047382D">
      <w:pPr>
        <w:pStyle w:val="ListParagrap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Введите необходимые данные: Название и описание 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VPN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-соединения, имя или 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IP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адрес сервера и имя и пароль групповой аутентификации. В качестве сервера нужно указать 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ipsec</w:t>
      </w:r>
      <w:r w:rsidRPr="003E5E35">
        <w:rPr>
          <w:rFonts w:ascii="Times New Roman" w:hAnsi="Times New Roman"/>
          <w:noProof/>
          <w:sz w:val="24"/>
          <w:szCs w:val="24"/>
          <w:lang w:eastAsia="ru-RU"/>
        </w:rPr>
        <w:t>.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mpei</w:t>
      </w:r>
      <w:r w:rsidRPr="003E5E35">
        <w:rPr>
          <w:rFonts w:ascii="Times New Roman" w:hAnsi="Times New Roman"/>
          <w:noProof/>
          <w:sz w:val="24"/>
          <w:szCs w:val="24"/>
          <w:lang w:eastAsia="ru-RU"/>
        </w:rPr>
        <w:t>.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ac</w:t>
      </w:r>
      <w:r w:rsidRPr="003E5E35">
        <w:rPr>
          <w:rFonts w:ascii="Times New Roman" w:hAnsi="Times New Roman"/>
          <w:noProof/>
          <w:sz w:val="24"/>
          <w:szCs w:val="24"/>
          <w:lang w:eastAsia="ru-RU"/>
        </w:rPr>
        <w:t>.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ru</w:t>
      </w:r>
      <w:r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7319D9" w:rsidRPr="003E5E35" w:rsidRDefault="007319D9" w:rsidP="0047382D">
      <w:pPr>
        <w:pStyle w:val="ListParagrap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Группа определяет уровень и тип шифрования. В качестве имени группы укажите 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IPsecVPN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, а пароль для нее – 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mpeinet</w:t>
      </w:r>
    </w:p>
    <w:p w:rsidR="007319D9" w:rsidRPr="003A7EE9" w:rsidRDefault="007319D9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3A7EE9">
        <w:rPr>
          <w:rFonts w:ascii="Times New Roman" w:hAnsi="Times New Roman"/>
          <w:noProof/>
          <w:sz w:val="24"/>
          <w:szCs w:val="24"/>
          <w:lang w:eastAsia="ru-RU"/>
        </w:rPr>
        <w:br w:type="page"/>
      </w:r>
    </w:p>
    <w:p w:rsidR="007319D9" w:rsidRPr="003A7EE9" w:rsidRDefault="007319D9" w:rsidP="0047382D">
      <w:pPr>
        <w:pStyle w:val="ListParagrap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319D9" w:rsidRDefault="007319D9" w:rsidP="003E5E35">
      <w:pPr>
        <w:pStyle w:val="ListParagraph"/>
        <w:numPr>
          <w:ilvl w:val="0"/>
          <w:numId w:val="4"/>
        </w:num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После того как все эти параметры указаны, в основном окне 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Cisco</w:t>
      </w:r>
      <w:r w:rsidRPr="003E5E35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VPN</w:t>
      </w:r>
      <w:r w:rsidRPr="003E5E35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Client</w:t>
      </w:r>
      <w:r w:rsidRPr="003E5E35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появится новое 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VPN</w:t>
      </w:r>
      <w:r>
        <w:rPr>
          <w:rFonts w:ascii="Times New Roman" w:hAnsi="Times New Roman"/>
          <w:noProof/>
          <w:sz w:val="24"/>
          <w:szCs w:val="24"/>
          <w:lang w:eastAsia="ru-RU"/>
        </w:rPr>
        <w:t>-соединение. Выбрав его и нажав кнопку «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Connect</w:t>
      </w:r>
      <w:r>
        <w:rPr>
          <w:rFonts w:ascii="Times New Roman" w:hAnsi="Times New Roman"/>
          <w:noProof/>
          <w:sz w:val="24"/>
          <w:szCs w:val="24"/>
          <w:lang w:eastAsia="ru-RU"/>
        </w:rPr>
        <w:t>» мы получим окно ввода пароля.</w:t>
      </w:r>
    </w:p>
    <w:p w:rsidR="007319D9" w:rsidRDefault="007319D9" w:rsidP="003E5E35">
      <w:pPr>
        <w:pStyle w:val="ListParagraph"/>
        <w:rPr>
          <w:rFonts w:ascii="Times New Roman" w:hAnsi="Times New Roman"/>
          <w:noProof/>
          <w:sz w:val="24"/>
          <w:szCs w:val="24"/>
          <w:lang w:eastAsia="ru-RU"/>
        </w:rPr>
      </w:pPr>
      <w:r w:rsidRPr="0047332E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3" o:spid="_x0000_i1036" type="#_x0000_t75" alt="pic12.jpg" style="width:466.5pt;height:262.5pt;visibility:visible">
            <v:imagedata r:id="rId18" o:title=""/>
          </v:shape>
        </w:pict>
      </w:r>
    </w:p>
    <w:p w:rsidR="007319D9" w:rsidRDefault="007319D9" w:rsidP="003E5E35">
      <w:pPr>
        <w:pStyle w:val="ListParagrap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Вводим имя и пароль, которые используются для работы с электронной почтой МЭИ. Имя домена указывать необязательно. Нажимаем «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OK</w:t>
      </w:r>
      <w:r>
        <w:rPr>
          <w:rFonts w:ascii="Times New Roman" w:hAnsi="Times New Roman"/>
          <w:noProof/>
          <w:sz w:val="24"/>
          <w:szCs w:val="24"/>
          <w:lang w:eastAsia="ru-RU"/>
        </w:rPr>
        <w:t>» и процедура установления соединения запускается.</w:t>
      </w:r>
    </w:p>
    <w:p w:rsidR="007319D9" w:rsidRDefault="007319D9" w:rsidP="003E5E35">
      <w:pPr>
        <w:pStyle w:val="ListParagrap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319D9" w:rsidRDefault="007319D9" w:rsidP="003E5E35">
      <w:pPr>
        <w:pStyle w:val="ListParagraph"/>
        <w:rPr>
          <w:rFonts w:ascii="Times New Roman" w:hAnsi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После установления соединения мы получаем доступ ко внутренним ресурсам ИВС МЭИ.</w:t>
      </w:r>
    </w:p>
    <w:p w:rsidR="007319D9" w:rsidRDefault="007319D9" w:rsidP="003E5E35">
      <w:pPr>
        <w:pStyle w:val="ListParagraph"/>
        <w:rPr>
          <w:rFonts w:ascii="Times New Roman" w:hAnsi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/>
          <w:noProof/>
          <w:sz w:val="24"/>
          <w:szCs w:val="24"/>
          <w:lang w:val="en-US" w:eastAsia="ru-RU"/>
        </w:rPr>
        <w:br w:type="page"/>
      </w:r>
    </w:p>
    <w:p w:rsidR="007319D9" w:rsidRPr="009D0B66" w:rsidRDefault="007319D9" w:rsidP="003E5E35">
      <w:pPr>
        <w:pStyle w:val="ListParagraph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9D0B66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Подключение </w:t>
      </w:r>
      <w:r w:rsidRPr="009D0B66">
        <w:rPr>
          <w:rFonts w:ascii="Times New Roman" w:hAnsi="Times New Roman"/>
          <w:b/>
          <w:noProof/>
          <w:sz w:val="24"/>
          <w:szCs w:val="24"/>
          <w:lang w:val="en-US" w:eastAsia="ru-RU"/>
        </w:rPr>
        <w:t>Android</w:t>
      </w:r>
      <w:r w:rsidRPr="009D0B66">
        <w:rPr>
          <w:rFonts w:ascii="Times New Roman" w:hAnsi="Times New Roman"/>
          <w:b/>
          <w:noProof/>
          <w:sz w:val="24"/>
          <w:szCs w:val="24"/>
          <w:lang w:eastAsia="ru-RU"/>
        </w:rPr>
        <w:t>.</w:t>
      </w:r>
    </w:p>
    <w:p w:rsidR="007319D9" w:rsidRDefault="007319D9" w:rsidP="003E5E35">
      <w:pPr>
        <w:pStyle w:val="ListParagrap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Для установления 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VPN</w:t>
      </w:r>
      <w:r w:rsidRPr="003D42D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подключения нужно выбрать «Настройки» и «Еще»</w:t>
      </w:r>
    </w:p>
    <w:p w:rsidR="007319D9" w:rsidRDefault="007319D9" w:rsidP="003E5E35">
      <w:pPr>
        <w:pStyle w:val="ListParagraph"/>
        <w:rPr>
          <w:rFonts w:ascii="Times New Roman" w:hAnsi="Times New Roman"/>
          <w:noProof/>
          <w:sz w:val="24"/>
          <w:szCs w:val="24"/>
          <w:lang w:eastAsia="ru-RU"/>
        </w:rPr>
      </w:pPr>
      <w:r w:rsidRPr="003D42D2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37" type="#_x0000_t75" style="width:176.25pt;height:294pt">
            <v:imagedata r:id="rId19" o:title=""/>
          </v:shape>
        </w:pict>
      </w:r>
    </w:p>
    <w:p w:rsidR="007319D9" w:rsidRDefault="007319D9" w:rsidP="008345E4">
      <w:pPr>
        <w:pStyle w:val="ListParagraph"/>
        <w:ind w:left="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В появившемся меню выбрать пункт «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VPN</w:t>
      </w:r>
      <w:r>
        <w:rPr>
          <w:rFonts w:ascii="Times New Roman" w:hAnsi="Times New Roman"/>
          <w:noProof/>
          <w:sz w:val="24"/>
          <w:szCs w:val="24"/>
          <w:lang w:eastAsia="ru-RU"/>
        </w:rPr>
        <w:t>»</w:t>
      </w:r>
    </w:p>
    <w:p w:rsidR="007319D9" w:rsidRDefault="007319D9" w:rsidP="003E5E35">
      <w:pPr>
        <w:pStyle w:val="ListParagraph"/>
        <w:rPr>
          <w:rFonts w:ascii="Times New Roman" w:hAnsi="Times New Roman"/>
          <w:noProof/>
          <w:sz w:val="24"/>
          <w:szCs w:val="24"/>
          <w:lang w:eastAsia="ru-RU"/>
        </w:rPr>
      </w:pPr>
      <w:r w:rsidRPr="003D42D2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38" type="#_x0000_t75" style="width:172.5pt;height:4in">
            <v:imagedata r:id="rId20" o:title=""/>
          </v:shape>
        </w:pict>
      </w:r>
    </w:p>
    <w:p w:rsidR="007319D9" w:rsidRDefault="007319D9" w:rsidP="003E5E35">
      <w:pPr>
        <w:pStyle w:val="ListParagrap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319D9" w:rsidRDefault="007319D9" w:rsidP="003E5E35">
      <w:pPr>
        <w:pStyle w:val="ListParagrap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И «Добавить 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VPN</w:t>
      </w:r>
      <w:r w:rsidRPr="003D42D2">
        <w:rPr>
          <w:rFonts w:ascii="Times New Roman" w:hAnsi="Times New Roman"/>
          <w:noProof/>
          <w:sz w:val="24"/>
          <w:szCs w:val="24"/>
          <w:lang w:eastAsia="ru-RU"/>
        </w:rPr>
        <w:t>-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сеть». При этом запускается мастер настройки 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VPN</w:t>
      </w:r>
      <w:r>
        <w:rPr>
          <w:rFonts w:ascii="Times New Roman" w:hAnsi="Times New Roman"/>
          <w:noProof/>
          <w:sz w:val="24"/>
          <w:szCs w:val="24"/>
          <w:lang w:eastAsia="ru-RU"/>
        </w:rPr>
        <w:t>-подключения.</w:t>
      </w:r>
    </w:p>
    <w:p w:rsidR="007319D9" w:rsidRDefault="007319D9" w:rsidP="003E5E35">
      <w:pPr>
        <w:pStyle w:val="ListParagraph"/>
        <w:rPr>
          <w:rFonts w:ascii="Times New Roman" w:hAnsi="Times New Roman"/>
          <w:noProof/>
          <w:sz w:val="24"/>
          <w:szCs w:val="24"/>
          <w:lang w:eastAsia="ru-RU"/>
        </w:rPr>
      </w:pPr>
      <w:r w:rsidRPr="003D42D2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39" type="#_x0000_t75" style="width:176.25pt;height:294pt">
            <v:imagedata r:id="rId21" o:title=""/>
          </v:shape>
        </w:pict>
      </w:r>
    </w:p>
    <w:p w:rsidR="007319D9" w:rsidRPr="003D42D2" w:rsidRDefault="007319D9" w:rsidP="003E5E35">
      <w:pPr>
        <w:pStyle w:val="ListParagrap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Указываем имя 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VPN</w:t>
      </w:r>
      <w:r>
        <w:rPr>
          <w:rFonts w:ascii="Times New Roman" w:hAnsi="Times New Roman"/>
          <w:noProof/>
          <w:sz w:val="24"/>
          <w:szCs w:val="24"/>
          <w:lang w:eastAsia="ru-RU"/>
        </w:rPr>
        <w:t>-подключения и его тип – «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IPSec</w:t>
      </w:r>
      <w:r w:rsidRPr="003D42D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Xauth</w:t>
      </w:r>
      <w:r w:rsidRPr="003D42D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PSK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».  Далее указываем адрес сервера – 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ipsec</w:t>
      </w:r>
      <w:r w:rsidRPr="003D42D2">
        <w:rPr>
          <w:rFonts w:ascii="Times New Roman" w:hAnsi="Times New Roman"/>
          <w:noProof/>
          <w:sz w:val="24"/>
          <w:szCs w:val="24"/>
          <w:lang w:eastAsia="ru-RU"/>
        </w:rPr>
        <w:t>.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mpei</w:t>
      </w:r>
      <w:r w:rsidRPr="003D42D2">
        <w:rPr>
          <w:rFonts w:ascii="Times New Roman" w:hAnsi="Times New Roman"/>
          <w:noProof/>
          <w:sz w:val="24"/>
          <w:szCs w:val="24"/>
          <w:lang w:eastAsia="ru-RU"/>
        </w:rPr>
        <w:t>.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ac</w:t>
      </w:r>
      <w:r w:rsidRPr="003D42D2">
        <w:rPr>
          <w:rFonts w:ascii="Times New Roman" w:hAnsi="Times New Roman"/>
          <w:noProof/>
          <w:sz w:val="24"/>
          <w:szCs w:val="24"/>
          <w:lang w:eastAsia="ru-RU"/>
        </w:rPr>
        <w:t>.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ru</w:t>
      </w:r>
      <w:r w:rsidRPr="003D42D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и идентификатор 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IPSec</w:t>
      </w:r>
      <w:r w:rsidRPr="003D42D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–</w:t>
      </w:r>
      <w:r w:rsidRPr="003D42D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IPsecVPN</w:t>
      </w:r>
    </w:p>
    <w:p w:rsidR="007319D9" w:rsidRDefault="007319D9" w:rsidP="003E5E35">
      <w:pPr>
        <w:pStyle w:val="ListParagraph"/>
        <w:rPr>
          <w:rFonts w:ascii="Times New Roman" w:hAnsi="Times New Roman"/>
          <w:noProof/>
          <w:sz w:val="24"/>
          <w:szCs w:val="24"/>
          <w:lang w:val="en-US" w:eastAsia="ru-RU"/>
        </w:rPr>
      </w:pPr>
      <w:r w:rsidRPr="003D42D2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40" type="#_x0000_t75" style="width:176.25pt;height:294pt">
            <v:imagedata r:id="rId22" o:title=""/>
          </v:shape>
        </w:pict>
      </w:r>
    </w:p>
    <w:p w:rsidR="007319D9" w:rsidRDefault="007319D9" w:rsidP="003E5E35">
      <w:pPr>
        <w:pStyle w:val="ListParagraph"/>
        <w:rPr>
          <w:rFonts w:ascii="Times New Roman" w:hAnsi="Times New Roman"/>
          <w:noProof/>
          <w:sz w:val="24"/>
          <w:szCs w:val="24"/>
          <w:lang w:val="en-US" w:eastAsia="ru-RU"/>
        </w:rPr>
      </w:pPr>
    </w:p>
    <w:p w:rsidR="007319D9" w:rsidRDefault="007319D9" w:rsidP="003E5E35">
      <w:pPr>
        <w:pStyle w:val="ListParagrap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Затем указываем предварительный ключ – 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mpeinet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и сохраняем настройки.</w:t>
      </w:r>
    </w:p>
    <w:p w:rsidR="007319D9" w:rsidRDefault="007319D9" w:rsidP="003E5E35">
      <w:pPr>
        <w:pStyle w:val="ListParagraph"/>
        <w:rPr>
          <w:rFonts w:ascii="Times New Roman" w:hAnsi="Times New Roman"/>
          <w:noProof/>
          <w:sz w:val="24"/>
          <w:szCs w:val="24"/>
          <w:lang w:eastAsia="ru-RU"/>
        </w:rPr>
      </w:pPr>
      <w:r w:rsidRPr="003D42D2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41" type="#_x0000_t75" style="width:176.25pt;height:294pt">
            <v:imagedata r:id="rId23" o:title=""/>
          </v:shape>
        </w:pict>
      </w:r>
    </w:p>
    <w:p w:rsidR="007319D9" w:rsidRDefault="007319D9" w:rsidP="003E5E35">
      <w:pPr>
        <w:pStyle w:val="ListParagrap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319D9" w:rsidRDefault="007319D9" w:rsidP="003E5E35">
      <w:pPr>
        <w:pStyle w:val="ListParagrap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Теперь можно подключаться, вводя нужное имя и пароль:</w:t>
      </w:r>
    </w:p>
    <w:p w:rsidR="007319D9" w:rsidRDefault="007319D9" w:rsidP="003E5E35">
      <w:pPr>
        <w:pStyle w:val="ListParagraph"/>
        <w:rPr>
          <w:rFonts w:ascii="Times New Roman" w:hAnsi="Times New Roman"/>
          <w:noProof/>
          <w:sz w:val="24"/>
          <w:szCs w:val="24"/>
          <w:lang w:eastAsia="ru-RU"/>
        </w:rPr>
      </w:pPr>
      <w:r w:rsidRPr="009D0B66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42" type="#_x0000_t75" style="width:176.25pt;height:294pt">
            <v:imagedata r:id="rId24" o:title=""/>
          </v:shape>
        </w:pict>
      </w:r>
    </w:p>
    <w:p w:rsidR="007319D9" w:rsidRDefault="007319D9" w:rsidP="003E5E35">
      <w:pPr>
        <w:pStyle w:val="ListParagrap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Для автоматического сохранения имени и пароля нужно установить галочку в пункте «Сохранить сведения об этой учетной записи».  После подключения мы увидим, что в списке 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VPN</w:t>
      </w:r>
      <w:r>
        <w:rPr>
          <w:rFonts w:ascii="Times New Roman" w:hAnsi="Times New Roman"/>
          <w:noProof/>
          <w:sz w:val="24"/>
          <w:szCs w:val="24"/>
          <w:lang w:eastAsia="ru-RU"/>
        </w:rPr>
        <w:t>-подключений появилось новое подключение и его статус установлен в «Подключено».</w:t>
      </w:r>
    </w:p>
    <w:p w:rsidR="007319D9" w:rsidRDefault="007319D9" w:rsidP="003E5E35">
      <w:pPr>
        <w:pStyle w:val="ListParagraph"/>
        <w:rPr>
          <w:rFonts w:ascii="Times New Roman" w:hAnsi="Times New Roman"/>
          <w:noProof/>
          <w:sz w:val="24"/>
          <w:szCs w:val="24"/>
          <w:lang w:eastAsia="ru-RU"/>
        </w:rPr>
      </w:pPr>
      <w:r w:rsidRPr="009D0B66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43" type="#_x0000_t75" style="width:176.25pt;height:294pt">
            <v:imagedata r:id="rId25" o:title=""/>
          </v:shape>
        </w:pict>
      </w:r>
    </w:p>
    <w:p w:rsidR="007319D9" w:rsidRPr="009D0B66" w:rsidRDefault="007319D9" w:rsidP="003E5E35">
      <w:pPr>
        <w:pStyle w:val="ListParagrap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319D9" w:rsidRDefault="007319D9" w:rsidP="003E5E35">
      <w:pPr>
        <w:pStyle w:val="ListParagrap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Наше устройство на базе 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Android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подключено к ИВС МЭИ. В качестве такого устройства может выступать смартфон или планшетный компьютер.</w:t>
      </w:r>
    </w:p>
    <w:p w:rsidR="007319D9" w:rsidRDefault="007319D9" w:rsidP="003E5E35">
      <w:pPr>
        <w:pStyle w:val="ListParagrap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319D9" w:rsidRPr="008345E4" w:rsidRDefault="007319D9" w:rsidP="003E5E35">
      <w:pPr>
        <w:pStyle w:val="ListParagraph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8345E4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Безопасность </w:t>
      </w:r>
      <w:r w:rsidRPr="008345E4">
        <w:rPr>
          <w:rFonts w:ascii="Times New Roman" w:hAnsi="Times New Roman"/>
          <w:b/>
          <w:noProof/>
          <w:sz w:val="24"/>
          <w:szCs w:val="24"/>
          <w:lang w:val="en-US" w:eastAsia="ru-RU"/>
        </w:rPr>
        <w:t>VPN</w:t>
      </w:r>
      <w:r w:rsidRPr="008345E4">
        <w:rPr>
          <w:rFonts w:ascii="Times New Roman" w:hAnsi="Times New Roman"/>
          <w:b/>
          <w:noProof/>
          <w:sz w:val="24"/>
          <w:szCs w:val="24"/>
          <w:lang w:eastAsia="ru-RU"/>
        </w:rPr>
        <w:t>-подключений.</w:t>
      </w:r>
    </w:p>
    <w:p w:rsidR="007319D9" w:rsidRDefault="007319D9" w:rsidP="003E5E35">
      <w:pPr>
        <w:pStyle w:val="ListParagrap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Безопасность подключений с использованием 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VPN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обеспечивается следующими механизмами:</w:t>
      </w:r>
    </w:p>
    <w:p w:rsidR="007319D9" w:rsidRDefault="007319D9" w:rsidP="003E5E35">
      <w:pPr>
        <w:pStyle w:val="ListParagrap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- шифрованием передаваемых данных, что затрудняет их перехват по модели атаки 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man</w:t>
      </w:r>
      <w:r w:rsidRPr="008345E4">
        <w:rPr>
          <w:rFonts w:ascii="Times New Roman" w:hAnsi="Times New Roman"/>
          <w:noProof/>
          <w:sz w:val="24"/>
          <w:szCs w:val="24"/>
          <w:lang w:eastAsia="ru-RU"/>
        </w:rPr>
        <w:t>-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in</w:t>
      </w:r>
      <w:r w:rsidRPr="008345E4">
        <w:rPr>
          <w:rFonts w:ascii="Times New Roman" w:hAnsi="Times New Roman"/>
          <w:noProof/>
          <w:sz w:val="24"/>
          <w:szCs w:val="24"/>
          <w:lang w:eastAsia="ru-RU"/>
        </w:rPr>
        <w:t>-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the</w:t>
      </w:r>
      <w:r w:rsidRPr="008345E4">
        <w:rPr>
          <w:rFonts w:ascii="Times New Roman" w:hAnsi="Times New Roman"/>
          <w:noProof/>
          <w:sz w:val="24"/>
          <w:szCs w:val="24"/>
          <w:lang w:eastAsia="ru-RU"/>
        </w:rPr>
        <w:t>-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middle</w:t>
      </w:r>
      <w:r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7319D9" w:rsidRDefault="007319D9" w:rsidP="003E5E35">
      <w:pPr>
        <w:pStyle w:val="ListParagrap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- строгой авторизацией доступа с регистрацией событий на всех этапах этого процесса.</w:t>
      </w:r>
    </w:p>
    <w:p w:rsidR="007319D9" w:rsidRDefault="007319D9" w:rsidP="003E5E35">
      <w:pPr>
        <w:pStyle w:val="ListParagrap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- настройкой маршрутов соединения с ИВС МЭИ – 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VPN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подключение используется только для ИВС МЭИ, доступ в Интернет не затрагивается.</w:t>
      </w:r>
    </w:p>
    <w:p w:rsidR="007319D9" w:rsidRPr="008345E4" w:rsidRDefault="007319D9" w:rsidP="003E5E35">
      <w:pPr>
        <w:pStyle w:val="ListParagrap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- проверкой передаваемых и принимаемых данных на соответствие спецификациям используемых протоколов.</w:t>
      </w:r>
    </w:p>
    <w:p w:rsidR="007319D9" w:rsidRDefault="007319D9" w:rsidP="0047382D">
      <w:pPr>
        <w:pStyle w:val="ListParagraph"/>
        <w:rPr>
          <w:rFonts w:ascii="Times New Roman" w:hAnsi="Times New Roman"/>
          <w:sz w:val="24"/>
          <w:szCs w:val="24"/>
        </w:rPr>
      </w:pPr>
    </w:p>
    <w:p w:rsidR="007319D9" w:rsidRPr="003E5E35" w:rsidRDefault="007319D9" w:rsidP="0047382D">
      <w:pPr>
        <w:pStyle w:val="ListParagraph"/>
        <w:rPr>
          <w:rFonts w:ascii="Times New Roman" w:hAnsi="Times New Roman"/>
          <w:b/>
          <w:sz w:val="24"/>
          <w:szCs w:val="24"/>
        </w:rPr>
      </w:pPr>
      <w:r w:rsidRPr="003E5E35">
        <w:rPr>
          <w:rFonts w:ascii="Times New Roman" w:hAnsi="Times New Roman"/>
          <w:b/>
          <w:sz w:val="24"/>
          <w:szCs w:val="24"/>
        </w:rPr>
        <w:t>Техническая поддержка.</w:t>
      </w:r>
    </w:p>
    <w:p w:rsidR="007319D9" w:rsidRPr="0047382D" w:rsidRDefault="007319D9" w:rsidP="0047382D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Техническую поддержку служб удаленного доступа осуществляет ИВЦ МЭИ. Тел: (495) 362-73-22</w:t>
      </w:r>
    </w:p>
    <w:sectPr w:rsidR="007319D9" w:rsidRPr="0047382D" w:rsidSect="007D6E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10617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8E0260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522A803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B2EED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CE9846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04424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F52EA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D1A38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98215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825C75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1924B2"/>
    <w:multiLevelType w:val="hybridMultilevel"/>
    <w:tmpl w:val="D662EB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B06699"/>
    <w:multiLevelType w:val="hybridMultilevel"/>
    <w:tmpl w:val="97286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5A74CD"/>
    <w:multiLevelType w:val="hybridMultilevel"/>
    <w:tmpl w:val="982EA1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53E2A9B"/>
    <w:multiLevelType w:val="hybridMultilevel"/>
    <w:tmpl w:val="BD1A31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E70B3"/>
    <w:rsid w:val="000451EC"/>
    <w:rsid w:val="000A161E"/>
    <w:rsid w:val="000D26DB"/>
    <w:rsid w:val="001F6D38"/>
    <w:rsid w:val="00394A50"/>
    <w:rsid w:val="003A7EE9"/>
    <w:rsid w:val="003D42D2"/>
    <w:rsid w:val="003E2E5D"/>
    <w:rsid w:val="003E5E35"/>
    <w:rsid w:val="0047332E"/>
    <w:rsid w:val="0047382D"/>
    <w:rsid w:val="0050050C"/>
    <w:rsid w:val="005917BC"/>
    <w:rsid w:val="00705B6B"/>
    <w:rsid w:val="007264DA"/>
    <w:rsid w:val="007319D9"/>
    <w:rsid w:val="00741C2A"/>
    <w:rsid w:val="007D6EA4"/>
    <w:rsid w:val="008345E4"/>
    <w:rsid w:val="009D0B66"/>
    <w:rsid w:val="00A40883"/>
    <w:rsid w:val="00A55EC4"/>
    <w:rsid w:val="00AE70B3"/>
    <w:rsid w:val="00B37906"/>
    <w:rsid w:val="00BD0BF8"/>
    <w:rsid w:val="00C43D19"/>
    <w:rsid w:val="00C96ECF"/>
    <w:rsid w:val="00DF7F9B"/>
    <w:rsid w:val="00E824DB"/>
    <w:rsid w:val="00EE24F0"/>
    <w:rsid w:val="00FE1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6EA4"/>
    <w:pPr>
      <w:spacing w:after="200" w:line="276" w:lineRule="auto"/>
    </w:pPr>
    <w:rPr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8345E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8345E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9D1B91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1B91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ListParagraph">
    <w:name w:val="List Paragraph"/>
    <w:basedOn w:val="Normal"/>
    <w:uiPriority w:val="99"/>
    <w:qFormat/>
    <w:rsid w:val="00E824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741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41C2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7EE9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hyperlink" Target="http://docs.mpei.ac.ru/exec/vpnclient-winx64-msi-5.0.07.0440-k9.exe" TargetMode="External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png"/><Relationship Id="rId5" Type="http://schemas.openxmlformats.org/officeDocument/2006/relationships/image" Target="media/image1.jpeg"/><Relationship Id="rId15" Type="http://schemas.openxmlformats.org/officeDocument/2006/relationships/hyperlink" Target="http://docs.mpei.ac.ru/exec/vpnclient-win-msi-5.0.07.0410-k9.exe" TargetMode="External"/><Relationship Id="rId23" Type="http://schemas.openxmlformats.org/officeDocument/2006/relationships/image" Target="media/image17.png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81</TotalTime>
  <Pages>12</Pages>
  <Words>1107</Words>
  <Characters>6312</Characters>
  <Application>Microsoft Office Outlook</Application>
  <DocSecurity>0</DocSecurity>
  <Lines>0</Lines>
  <Paragraphs>0</Paragraphs>
  <ScaleCrop>false</ScaleCrop>
  <Company>ICC MPEI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Службы удаленного доступа ИВС МЭИ</dc:title>
  <dc:subject/>
  <dc:creator>Khorkov</dc:creator>
  <cp:keywords/>
  <dc:description/>
  <cp:lastModifiedBy>khorkov</cp:lastModifiedBy>
  <cp:revision>3</cp:revision>
  <dcterms:created xsi:type="dcterms:W3CDTF">2013-11-04T11:26:00Z</dcterms:created>
  <dcterms:modified xsi:type="dcterms:W3CDTF">2013-11-04T12:43:00Z</dcterms:modified>
</cp:coreProperties>
</file>